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520"/>
      </w:tblGrid>
      <w:tr w:rsidR="00E7065F" w14:paraId="78C1866E" w14:textId="77777777" w:rsidTr="003D18EF">
        <w:tc>
          <w:tcPr>
            <w:tcW w:w="3936" w:type="dxa"/>
          </w:tcPr>
          <w:p w14:paraId="55EBE5EE" w14:textId="77777777" w:rsidR="00E7065F" w:rsidRDefault="00E7065F" w:rsidP="00E7065F">
            <w:pPr>
              <w:jc w:val="center"/>
              <w:rPr>
                <w:rFonts w:cstheme="minorHAnsi"/>
                <w:sz w:val="20"/>
              </w:rPr>
            </w:pPr>
          </w:p>
          <w:p w14:paraId="55E0B23A" w14:textId="77777777" w:rsidR="003D18EF" w:rsidRDefault="003D18EF" w:rsidP="00E7065F">
            <w:pPr>
              <w:jc w:val="center"/>
              <w:rPr>
                <w:rFonts w:cstheme="minorHAnsi"/>
                <w:sz w:val="20"/>
              </w:rPr>
            </w:pPr>
          </w:p>
          <w:p w14:paraId="282241F3" w14:textId="77777777" w:rsidR="003D18EF" w:rsidRDefault="003D18EF" w:rsidP="00E7065F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6520" w:type="dxa"/>
            <w:vAlign w:val="center"/>
          </w:tcPr>
          <w:p w14:paraId="4548C9D0" w14:textId="77777777" w:rsidR="00DA32FE" w:rsidRDefault="00DA32FE" w:rsidP="00DA32FE">
            <w:pPr>
              <w:rPr>
                <w:rFonts w:cstheme="minorHAnsi"/>
                <w:b/>
                <w:sz w:val="48"/>
                <w:szCs w:val="48"/>
              </w:rPr>
            </w:pPr>
          </w:p>
          <w:p w14:paraId="147315CB" w14:textId="77777777" w:rsidR="00DA32FE" w:rsidRDefault="00E81C21" w:rsidP="00E81C21">
            <w:pPr>
              <w:rPr>
                <w:rFonts w:cstheme="minorHAnsi"/>
                <w:b/>
                <w:sz w:val="48"/>
                <w:szCs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78AE5D" wp14:editId="0DC5E40E">
                  <wp:extent cx="2066925" cy="1322815"/>
                  <wp:effectExtent l="0" t="0" r="0" b="0"/>
                  <wp:docPr id="2" name="Image 1" descr="Logo-car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arros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061" cy="133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7CF6F" w14:textId="77777777" w:rsidR="00DA32FE" w:rsidRDefault="00DA32FE" w:rsidP="00DA32FE">
            <w:pPr>
              <w:rPr>
                <w:rFonts w:cstheme="minorHAnsi"/>
                <w:b/>
                <w:sz w:val="48"/>
                <w:szCs w:val="48"/>
              </w:rPr>
            </w:pPr>
          </w:p>
          <w:p w14:paraId="127DA221" w14:textId="77777777" w:rsidR="00DA32FE" w:rsidRPr="00E7065F" w:rsidRDefault="00DA32FE" w:rsidP="00DA32FE">
            <w:pPr>
              <w:rPr>
                <w:rFonts w:cstheme="minorHAnsi"/>
                <w:b/>
                <w:sz w:val="48"/>
                <w:szCs w:val="48"/>
              </w:rPr>
            </w:pPr>
          </w:p>
        </w:tc>
      </w:tr>
    </w:tbl>
    <w:p w14:paraId="334F1DE0" w14:textId="77777777" w:rsidR="0072633C" w:rsidRDefault="0072633C" w:rsidP="00E7065F">
      <w:pPr>
        <w:spacing w:after="0"/>
        <w:rPr>
          <w:rFonts w:cstheme="minorHAnsi"/>
          <w:sz w:val="20"/>
        </w:rPr>
      </w:pPr>
    </w:p>
    <w:p w14:paraId="7D39F436" w14:textId="77777777" w:rsidR="0072633C" w:rsidRDefault="0072633C" w:rsidP="00F171BD">
      <w:pPr>
        <w:spacing w:after="0"/>
        <w:rPr>
          <w:sz w:val="20"/>
        </w:rPr>
      </w:pPr>
    </w:p>
    <w:p w14:paraId="335AB3A7" w14:textId="77777777" w:rsidR="0072633C" w:rsidRPr="00620F3E" w:rsidRDefault="0021534C" w:rsidP="00620F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b/>
          <w:smallCaps/>
          <w:sz w:val="48"/>
        </w:rPr>
      </w:pPr>
      <w:r w:rsidRPr="00620F3E">
        <w:rPr>
          <w:b/>
          <w:smallCaps/>
          <w:sz w:val="48"/>
        </w:rPr>
        <w:t>Fiche de</w:t>
      </w:r>
      <w:r w:rsidR="00CD6021" w:rsidRPr="00620F3E">
        <w:rPr>
          <w:b/>
          <w:smallCaps/>
          <w:sz w:val="48"/>
        </w:rPr>
        <w:t xml:space="preserve"> </w:t>
      </w:r>
      <w:r w:rsidR="005F1BC8" w:rsidRPr="00620F3E">
        <w:rPr>
          <w:b/>
          <w:smallCaps/>
          <w:sz w:val="48"/>
        </w:rPr>
        <w:t>renseignement</w:t>
      </w:r>
      <w:r w:rsidR="008273FC" w:rsidRPr="00620F3E">
        <w:rPr>
          <w:b/>
          <w:smallCaps/>
          <w:sz w:val="48"/>
        </w:rPr>
        <w:t>s</w:t>
      </w:r>
      <w:r w:rsidR="005F1BC8" w:rsidRPr="00620F3E">
        <w:rPr>
          <w:b/>
          <w:smallCaps/>
          <w:sz w:val="48"/>
        </w:rPr>
        <w:t xml:space="preserve"> </w:t>
      </w:r>
      <w:r w:rsidR="00CD6021" w:rsidRPr="00620F3E">
        <w:rPr>
          <w:b/>
          <w:smallCaps/>
          <w:sz w:val="48"/>
        </w:rPr>
        <w:t>sur le</w:t>
      </w:r>
      <w:r w:rsidR="005F1BC8" w:rsidRPr="00620F3E">
        <w:rPr>
          <w:b/>
          <w:smallCaps/>
          <w:sz w:val="48"/>
        </w:rPr>
        <w:t xml:space="preserve"> demandeur</w:t>
      </w:r>
    </w:p>
    <w:p w14:paraId="39AAE735" w14:textId="77777777" w:rsidR="008F57AD" w:rsidRDefault="008F57AD" w:rsidP="008F57AD">
      <w:pPr>
        <w:spacing w:after="0"/>
        <w:rPr>
          <w:rFonts w:cstheme="minorHAnsi"/>
        </w:rPr>
      </w:pPr>
    </w:p>
    <w:p w14:paraId="6C74B86A" w14:textId="77777777" w:rsidR="00951F4F" w:rsidRPr="00EA4F2E" w:rsidRDefault="00951F4F" w:rsidP="008F57AD">
      <w:pPr>
        <w:spacing w:after="0"/>
        <w:rPr>
          <w:rFonts w:cstheme="minorHAnsi"/>
        </w:rPr>
      </w:pPr>
    </w:p>
    <w:tbl>
      <w:tblPr>
        <w:tblStyle w:val="Grilledutableau"/>
        <w:tblW w:w="10915" w:type="dxa"/>
        <w:tblInd w:w="-15" w:type="dxa"/>
        <w:tblBorders>
          <w:top w:val="single" w:sz="12" w:space="0" w:color="FF6600"/>
          <w:left w:val="single" w:sz="12" w:space="0" w:color="FF6600"/>
          <w:bottom w:val="single" w:sz="12" w:space="0" w:color="FF6600"/>
          <w:right w:val="single" w:sz="12" w:space="0" w:color="FF6600"/>
          <w:insideH w:val="single" w:sz="12" w:space="0" w:color="FF6600"/>
          <w:insideV w:val="single" w:sz="12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8F57AD" w:rsidRPr="00EA4F2E" w14:paraId="1E4EF130" w14:textId="77777777" w:rsidTr="00403870"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D3A461" w14:textId="72749319" w:rsidR="008F57AD" w:rsidRPr="00017959" w:rsidRDefault="00403870" w:rsidP="008F57AD">
            <w:pPr>
              <w:rPr>
                <w:rFonts w:cstheme="minorHAnsi"/>
              </w:rPr>
            </w:pPr>
            <w:r>
              <w:rPr>
                <w:rFonts w:cstheme="minorHAnsi"/>
              </w:rPr>
              <w:t>Descriptif succinct du projet envisagé</w:t>
            </w:r>
            <w:r w:rsidR="008F57AD" w:rsidRPr="00017959">
              <w:rPr>
                <w:rFonts w:cstheme="minorHAnsi"/>
              </w:rPr>
              <w:t> :</w:t>
            </w:r>
            <w:r w:rsidR="00E7065F" w:rsidRPr="00017959">
              <w:rPr>
                <w:rFonts w:cstheme="minorHAnsi"/>
              </w:rPr>
              <w:t xml:space="preserve"> </w:t>
            </w:r>
            <w:r w:rsidR="008F57AD" w:rsidRPr="00017959">
              <w:rPr>
                <w:rFonts w:cstheme="minorHAnsi"/>
              </w:rPr>
              <w:t>_________________________</w:t>
            </w:r>
            <w:r w:rsidR="00017959">
              <w:rPr>
                <w:rFonts w:cstheme="minorHAnsi"/>
              </w:rPr>
              <w:t>___</w:t>
            </w:r>
            <w:r w:rsidR="008F57AD" w:rsidRPr="00017959">
              <w:rPr>
                <w:rFonts w:cstheme="minorHAnsi"/>
              </w:rPr>
              <w:t>____</w:t>
            </w:r>
            <w:r>
              <w:rPr>
                <w:rFonts w:cstheme="minorHAnsi"/>
              </w:rPr>
              <w:t>__________________________________________________________________________________________________________________________________________________________________</w:t>
            </w:r>
          </w:p>
          <w:p w14:paraId="56561067" w14:textId="77777777" w:rsidR="008F57AD" w:rsidRPr="00017959" w:rsidRDefault="008F57AD" w:rsidP="008F57AD">
            <w:pPr>
              <w:rPr>
                <w:rFonts w:cstheme="minorHAnsi"/>
              </w:rPr>
            </w:pPr>
          </w:p>
          <w:p w14:paraId="3EC0203A" w14:textId="26DE3C91" w:rsidR="008F57AD" w:rsidRPr="00017959" w:rsidRDefault="00403870" w:rsidP="008F57A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IDENTITE DU CANDIDAT :</w:t>
            </w:r>
          </w:p>
          <w:p w14:paraId="6BA11E9E" w14:textId="77777777" w:rsidR="008F57AD" w:rsidRPr="00017959" w:rsidRDefault="008F57AD" w:rsidP="008F57AD">
            <w:pPr>
              <w:rPr>
                <w:rFonts w:cstheme="minorHAnsi"/>
              </w:rPr>
            </w:pPr>
            <w:r w:rsidRPr="00017959">
              <w:rPr>
                <w:rFonts w:cstheme="minorHAnsi"/>
              </w:rPr>
              <w:t>Nom et Prénom : _______________________</w:t>
            </w:r>
            <w:r w:rsidR="00017959">
              <w:rPr>
                <w:rFonts w:cstheme="minorHAnsi"/>
              </w:rPr>
              <w:t>___</w:t>
            </w:r>
            <w:r w:rsidRPr="00017959">
              <w:rPr>
                <w:rFonts w:cstheme="minorHAnsi"/>
              </w:rPr>
              <w:t>_____</w:t>
            </w:r>
          </w:p>
          <w:p w14:paraId="1F209387" w14:textId="77777777" w:rsidR="008F57AD" w:rsidRPr="00017959" w:rsidRDefault="008F57AD" w:rsidP="008F57AD">
            <w:pPr>
              <w:rPr>
                <w:rFonts w:cstheme="minorHAnsi"/>
              </w:rPr>
            </w:pPr>
            <w:r w:rsidRPr="00017959">
              <w:rPr>
                <w:rFonts w:cstheme="minorHAnsi"/>
              </w:rPr>
              <w:t>Téléphone : ___________________________</w:t>
            </w:r>
            <w:r w:rsidR="00017959">
              <w:rPr>
                <w:rFonts w:cstheme="minorHAnsi"/>
              </w:rPr>
              <w:t>___</w:t>
            </w:r>
            <w:r w:rsidRPr="00017959">
              <w:rPr>
                <w:rFonts w:cstheme="minorHAnsi"/>
              </w:rPr>
              <w:t>_____</w:t>
            </w:r>
          </w:p>
          <w:p w14:paraId="3FC86CE6" w14:textId="77777777" w:rsidR="008F57AD" w:rsidRPr="00EA4F2E" w:rsidRDefault="008F57AD" w:rsidP="008F57AD">
            <w:pPr>
              <w:rPr>
                <w:rFonts w:cstheme="minorHAnsi"/>
                <w:sz w:val="24"/>
              </w:rPr>
            </w:pPr>
            <w:r w:rsidRPr="00017959">
              <w:rPr>
                <w:rFonts w:cstheme="minorHAnsi"/>
              </w:rPr>
              <w:t>Courriel : ____________________________</w:t>
            </w:r>
            <w:r w:rsidR="00017959">
              <w:rPr>
                <w:rFonts w:cstheme="minorHAnsi"/>
              </w:rPr>
              <w:t>___</w:t>
            </w:r>
            <w:r w:rsidRPr="00017959">
              <w:rPr>
                <w:rFonts w:cstheme="minorHAnsi"/>
              </w:rPr>
              <w:t>______</w:t>
            </w:r>
          </w:p>
          <w:p w14:paraId="070678A4" w14:textId="77777777" w:rsidR="008F57AD" w:rsidRPr="00EA4F2E" w:rsidRDefault="008F57AD" w:rsidP="008F57AD">
            <w:pPr>
              <w:rPr>
                <w:rFonts w:cstheme="minorHAnsi"/>
                <w:sz w:val="24"/>
              </w:rPr>
            </w:pPr>
          </w:p>
        </w:tc>
      </w:tr>
    </w:tbl>
    <w:p w14:paraId="55878E76" w14:textId="77777777" w:rsidR="008F57AD" w:rsidRDefault="008F57AD" w:rsidP="008F57AD">
      <w:pPr>
        <w:spacing w:after="0"/>
        <w:rPr>
          <w:rFonts w:cstheme="minorHAnsi"/>
        </w:rPr>
      </w:pPr>
    </w:p>
    <w:p w14:paraId="4C711E68" w14:textId="77777777" w:rsidR="00E7065F" w:rsidRPr="00EA4F2E" w:rsidRDefault="00E7065F" w:rsidP="00E7065F">
      <w:pPr>
        <w:spacing w:after="0"/>
        <w:rPr>
          <w:rFonts w:cstheme="minorHAnsi"/>
        </w:rPr>
      </w:pPr>
    </w:p>
    <w:p w14:paraId="2AA857F2" w14:textId="77777777" w:rsidR="00E7065F" w:rsidRDefault="00E7065F" w:rsidP="00E7065F">
      <w:pPr>
        <w:spacing w:after="0"/>
        <w:rPr>
          <w:rFonts w:cstheme="minorHAnsi"/>
        </w:rPr>
      </w:pPr>
    </w:p>
    <w:p w14:paraId="1742A26D" w14:textId="77777777" w:rsidR="00E662C0" w:rsidRDefault="00E662C0" w:rsidP="00E7065F">
      <w:pPr>
        <w:spacing w:after="0"/>
        <w:rPr>
          <w:rFonts w:cstheme="minorHAnsi"/>
        </w:rPr>
      </w:pPr>
    </w:p>
    <w:p w14:paraId="725DFC52" w14:textId="77777777" w:rsidR="0072633C" w:rsidRPr="00E662C0" w:rsidRDefault="003D18EF" w:rsidP="00E662C0">
      <w:pPr>
        <w:spacing w:after="0"/>
        <w:jc w:val="center"/>
        <w:rPr>
          <w:rFonts w:cstheme="minorHAnsi"/>
          <w:sz w:val="16"/>
        </w:rPr>
      </w:pPr>
      <w:r>
        <w:rPr>
          <w:rFonts w:cstheme="minorHAnsi"/>
          <w:sz w:val="16"/>
        </w:rPr>
        <w:t xml:space="preserve"> </w:t>
      </w:r>
    </w:p>
    <w:p w14:paraId="1AA5D5FE" w14:textId="77777777" w:rsidR="0072633C" w:rsidRPr="00093AB7" w:rsidRDefault="00951F4F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  <w:rPr>
          <w:b/>
        </w:rPr>
      </w:pPr>
      <w:r w:rsidRPr="00093AB7">
        <w:rPr>
          <w:b/>
        </w:rPr>
        <w:t>DEMANDEUR</w:t>
      </w:r>
    </w:p>
    <w:p w14:paraId="670F4305" w14:textId="77777777" w:rsidR="00F171BD" w:rsidRDefault="00CD6021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  <w:r>
        <w:t>NOM</w:t>
      </w:r>
      <w:r w:rsidR="00F171BD">
        <w:t xml:space="preserve"> </w:t>
      </w:r>
      <w:r w:rsidR="00F171BD" w:rsidRPr="00F21C2B">
        <w:rPr>
          <w:sz w:val="18"/>
        </w:rPr>
        <w:t>__</w:t>
      </w:r>
      <w:r w:rsidR="001C6A0F">
        <w:rPr>
          <w:sz w:val="18"/>
        </w:rPr>
        <w:t>_____</w:t>
      </w:r>
      <w:r w:rsidR="00F21C2B">
        <w:rPr>
          <w:sz w:val="18"/>
        </w:rPr>
        <w:t>___________</w:t>
      </w:r>
      <w:r w:rsidR="00F171BD" w:rsidRPr="00F21C2B">
        <w:rPr>
          <w:sz w:val="18"/>
        </w:rPr>
        <w:t>_______________</w:t>
      </w:r>
      <w:r w:rsidR="00F171BD" w:rsidRPr="00DF2D91">
        <w:t xml:space="preserve"> </w:t>
      </w:r>
      <w:r w:rsidR="00F171BD">
        <w:t xml:space="preserve">Prénom : </w:t>
      </w:r>
      <w:r w:rsidR="00F171BD" w:rsidRPr="00F21C2B">
        <w:rPr>
          <w:sz w:val="18"/>
        </w:rPr>
        <w:t>________________________________</w:t>
      </w:r>
    </w:p>
    <w:p w14:paraId="4F8AF72C" w14:textId="77777777" w:rsidR="00F171BD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  <w:rPr>
          <w:sz w:val="18"/>
        </w:rPr>
      </w:pPr>
      <w:r>
        <w:t xml:space="preserve">Téléphone : </w:t>
      </w:r>
      <w:r w:rsidR="00B72597">
        <w:rPr>
          <w:sz w:val="18"/>
        </w:rPr>
        <w:t>__________________________</w:t>
      </w:r>
      <w:r w:rsidR="001C6A0F">
        <w:rPr>
          <w:sz w:val="18"/>
        </w:rPr>
        <w:t xml:space="preserve"> </w:t>
      </w:r>
      <w:r w:rsidR="00A10B1F" w:rsidRPr="00017959">
        <w:rPr>
          <w:rFonts w:cstheme="minorHAnsi"/>
        </w:rPr>
        <w:t>Courriel</w:t>
      </w:r>
      <w:r w:rsidR="00A10B1F">
        <w:t xml:space="preserve"> :</w:t>
      </w:r>
      <w:r>
        <w:t xml:space="preserve"> </w:t>
      </w:r>
      <w:r w:rsidR="00F21C2B" w:rsidRPr="00F21C2B">
        <w:rPr>
          <w:sz w:val="18"/>
        </w:rPr>
        <w:t>___</w:t>
      </w:r>
      <w:r w:rsidR="001C6A0F">
        <w:rPr>
          <w:sz w:val="18"/>
        </w:rPr>
        <w:t>___________</w:t>
      </w:r>
      <w:r w:rsidR="00F21C2B" w:rsidRPr="00F21C2B">
        <w:rPr>
          <w:sz w:val="18"/>
        </w:rPr>
        <w:t>____________________________</w:t>
      </w:r>
    </w:p>
    <w:p w14:paraId="21394374" w14:textId="77777777" w:rsidR="0072633C" w:rsidRDefault="0072633C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</w:p>
    <w:p w14:paraId="2CDD8545" w14:textId="77777777" w:rsidR="0072633C" w:rsidRDefault="00CD6021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  <w:r>
        <w:t>R</w:t>
      </w:r>
      <w:r w:rsidR="00F171BD">
        <w:t>esponsable de l'entreprise</w:t>
      </w:r>
      <w:r w:rsidR="00AB4807">
        <w:t xml:space="preserve"> (</w:t>
      </w:r>
      <w:r w:rsidR="00AB4807" w:rsidRPr="006D6B25">
        <w:rPr>
          <w:i/>
          <w:sz w:val="18"/>
        </w:rPr>
        <w:t>Si différent du demandeur</w:t>
      </w:r>
      <w:r w:rsidR="00AB4807">
        <w:t xml:space="preserve">) </w:t>
      </w:r>
      <w:r w:rsidR="0072633C">
        <w:t>:</w:t>
      </w:r>
    </w:p>
    <w:p w14:paraId="494E7086" w14:textId="77777777" w:rsidR="00F171BD" w:rsidRDefault="00B72597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  <w:r>
        <w:t>NOM</w:t>
      </w:r>
      <w:r w:rsidR="00CD6021">
        <w:t xml:space="preserve"> </w:t>
      </w:r>
      <w:r w:rsidR="001C6A0F">
        <w:rPr>
          <w:sz w:val="18"/>
        </w:rPr>
        <w:t>__________</w:t>
      </w:r>
      <w:r w:rsidR="00F21C2B" w:rsidRPr="00F21C2B">
        <w:rPr>
          <w:sz w:val="18"/>
        </w:rPr>
        <w:t>_______</w:t>
      </w:r>
      <w:r>
        <w:rPr>
          <w:sz w:val="18"/>
        </w:rPr>
        <w:t>______</w:t>
      </w:r>
      <w:r w:rsidR="00F21C2B" w:rsidRPr="00F21C2B">
        <w:rPr>
          <w:sz w:val="18"/>
        </w:rPr>
        <w:t>__________</w:t>
      </w:r>
      <w:r w:rsidR="00F171BD">
        <w:t xml:space="preserve"> Prénom : </w:t>
      </w:r>
      <w:r w:rsidRPr="00F21C2B">
        <w:rPr>
          <w:sz w:val="18"/>
        </w:rPr>
        <w:t>________________________________</w:t>
      </w:r>
    </w:p>
    <w:p w14:paraId="613F90F4" w14:textId="77777777" w:rsidR="00F171BD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  <w:rPr>
          <w:sz w:val="18"/>
        </w:rPr>
      </w:pPr>
      <w:r>
        <w:t xml:space="preserve">Téléphone : </w:t>
      </w:r>
      <w:r w:rsidR="00F21C2B" w:rsidRPr="00F21C2B">
        <w:rPr>
          <w:sz w:val="18"/>
        </w:rPr>
        <w:t>__________________________</w:t>
      </w:r>
      <w:r>
        <w:t xml:space="preserve"> </w:t>
      </w:r>
      <w:r w:rsidR="00A10B1F" w:rsidRPr="00017959">
        <w:rPr>
          <w:rFonts w:cstheme="minorHAnsi"/>
        </w:rPr>
        <w:t>Courriel</w:t>
      </w:r>
      <w:r w:rsidR="00A10B1F">
        <w:t xml:space="preserve"> :</w:t>
      </w:r>
      <w:r>
        <w:t xml:space="preserve"> </w:t>
      </w:r>
      <w:r w:rsidR="00F21C2B" w:rsidRPr="00F21C2B">
        <w:rPr>
          <w:sz w:val="18"/>
        </w:rPr>
        <w:t>_____________________________</w:t>
      </w:r>
      <w:r w:rsidR="001C6A0F">
        <w:rPr>
          <w:sz w:val="18"/>
        </w:rPr>
        <w:t>__________</w:t>
      </w:r>
      <w:r w:rsidR="00F21C2B" w:rsidRPr="00F21C2B">
        <w:rPr>
          <w:sz w:val="18"/>
        </w:rPr>
        <w:t>___</w:t>
      </w:r>
    </w:p>
    <w:p w14:paraId="5EA8DD65" w14:textId="77777777" w:rsidR="0072633C" w:rsidRDefault="0072633C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</w:p>
    <w:p w14:paraId="0F425618" w14:textId="77777777" w:rsidR="00F171BD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  <w:r>
        <w:t xml:space="preserve">Raison sociale de l'entreprise </w:t>
      </w:r>
      <w:r w:rsidR="00B72597">
        <w:t>(</w:t>
      </w:r>
      <w:r w:rsidR="00B72597" w:rsidRPr="006D6B25">
        <w:rPr>
          <w:i/>
          <w:sz w:val="18"/>
        </w:rPr>
        <w:t xml:space="preserve">Si </w:t>
      </w:r>
      <w:r w:rsidR="00B72597">
        <w:rPr>
          <w:i/>
          <w:sz w:val="18"/>
        </w:rPr>
        <w:t>existante</w:t>
      </w:r>
      <w:r w:rsidR="00937277">
        <w:t>) :</w:t>
      </w:r>
      <w:r w:rsidR="00A10B1F" w:rsidRPr="00F21C2B">
        <w:rPr>
          <w:sz w:val="18"/>
        </w:rPr>
        <w:t xml:space="preserve"> _</w:t>
      </w:r>
      <w:r w:rsidR="00F21C2B" w:rsidRPr="00F21C2B">
        <w:rPr>
          <w:sz w:val="18"/>
        </w:rPr>
        <w:t>_____________</w:t>
      </w:r>
      <w:r w:rsidR="00B72597">
        <w:rPr>
          <w:sz w:val="18"/>
        </w:rPr>
        <w:t>___</w:t>
      </w:r>
      <w:r w:rsidR="0097303C">
        <w:rPr>
          <w:sz w:val="18"/>
        </w:rPr>
        <w:t>_______________________________________________</w:t>
      </w:r>
      <w:r w:rsidR="00F21C2B" w:rsidRPr="00F21C2B">
        <w:rPr>
          <w:sz w:val="18"/>
        </w:rPr>
        <w:t>_____</w:t>
      </w:r>
      <w:r w:rsidR="00B72597">
        <w:rPr>
          <w:sz w:val="18"/>
        </w:rPr>
        <w:t>_</w:t>
      </w:r>
    </w:p>
    <w:p w14:paraId="7EED877E" w14:textId="77777777" w:rsidR="00F171BD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  <w:r>
        <w:t xml:space="preserve">Adresse : </w:t>
      </w:r>
      <w:r w:rsidR="00F21C2B" w:rsidRPr="00F21C2B">
        <w:rPr>
          <w:sz w:val="18"/>
        </w:rPr>
        <w:t>________________</w:t>
      </w:r>
      <w:r w:rsidR="001C6A0F">
        <w:rPr>
          <w:sz w:val="18"/>
        </w:rPr>
        <w:t>______________________________________________________________________________</w:t>
      </w:r>
      <w:r w:rsidR="00F21C2B" w:rsidRPr="00F21C2B">
        <w:rPr>
          <w:sz w:val="18"/>
        </w:rPr>
        <w:t>_______</w:t>
      </w:r>
    </w:p>
    <w:p w14:paraId="7973F67D" w14:textId="77777777" w:rsidR="001C6A0F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  <w:rPr>
          <w:sz w:val="18"/>
        </w:rPr>
      </w:pPr>
      <w:r>
        <w:t xml:space="preserve">Code postal : </w:t>
      </w:r>
      <w:r w:rsidR="001C6A0F">
        <w:rPr>
          <w:sz w:val="18"/>
        </w:rPr>
        <w:t>____________</w:t>
      </w:r>
      <w:r w:rsidR="00F21C2B" w:rsidRPr="00F21C2B">
        <w:rPr>
          <w:sz w:val="18"/>
        </w:rPr>
        <w:t>____</w:t>
      </w:r>
      <w:r w:rsidR="001C6A0F">
        <w:rPr>
          <w:sz w:val="18"/>
        </w:rPr>
        <w:t xml:space="preserve"> </w:t>
      </w:r>
      <w:r>
        <w:t xml:space="preserve">Ville : </w:t>
      </w:r>
      <w:r w:rsidR="00F21C2B" w:rsidRPr="00F21C2B">
        <w:rPr>
          <w:sz w:val="18"/>
        </w:rPr>
        <w:t>________________________________</w:t>
      </w:r>
    </w:p>
    <w:p w14:paraId="70C41437" w14:textId="77777777" w:rsidR="00B72597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  <w:rPr>
          <w:sz w:val="18"/>
        </w:rPr>
      </w:pPr>
      <w:r>
        <w:t xml:space="preserve">Téléphone : </w:t>
      </w:r>
      <w:r w:rsidR="001C6A0F">
        <w:rPr>
          <w:sz w:val="18"/>
        </w:rPr>
        <w:t>_______________________</w:t>
      </w:r>
      <w:r w:rsidR="001C6A0F" w:rsidRPr="00F21C2B">
        <w:rPr>
          <w:sz w:val="18"/>
        </w:rPr>
        <w:t>_</w:t>
      </w:r>
      <w:r>
        <w:t xml:space="preserve"> </w:t>
      </w:r>
      <w:r w:rsidR="00A10B1F" w:rsidRPr="00017959">
        <w:rPr>
          <w:rFonts w:cstheme="minorHAnsi"/>
        </w:rPr>
        <w:t>Courriel</w:t>
      </w:r>
      <w:r w:rsidR="00A10B1F">
        <w:t xml:space="preserve"> :</w:t>
      </w:r>
      <w:r>
        <w:t xml:space="preserve"> </w:t>
      </w:r>
      <w:r w:rsidR="001C6A0F" w:rsidRPr="00F21C2B">
        <w:rPr>
          <w:sz w:val="18"/>
        </w:rPr>
        <w:t>____________</w:t>
      </w:r>
      <w:r w:rsidR="001C6A0F">
        <w:rPr>
          <w:sz w:val="18"/>
        </w:rPr>
        <w:t>_______</w:t>
      </w:r>
      <w:r w:rsidR="001C6A0F" w:rsidRPr="00F21C2B">
        <w:rPr>
          <w:sz w:val="18"/>
        </w:rPr>
        <w:t>____________________</w:t>
      </w:r>
    </w:p>
    <w:p w14:paraId="2D487718" w14:textId="77777777" w:rsidR="0072633C" w:rsidRPr="007B1CAF" w:rsidRDefault="0072633C" w:rsidP="000F6AC5">
      <w:pPr>
        <w:spacing w:after="0"/>
        <w:rPr>
          <w:sz w:val="20"/>
        </w:rPr>
      </w:pPr>
    </w:p>
    <w:tbl>
      <w:tblPr>
        <w:tblStyle w:val="Grilledutableau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0F6AC5" w14:paraId="38974DA9" w14:textId="77777777" w:rsidTr="00017959">
        <w:tc>
          <w:tcPr>
            <w:tcW w:w="10631" w:type="dxa"/>
          </w:tcPr>
          <w:p w14:paraId="500DA9F6" w14:textId="4DC4CE05" w:rsidR="000F6AC5" w:rsidRPr="00093AB7" w:rsidRDefault="00403870" w:rsidP="00871026">
            <w:r>
              <w:rPr>
                <w:b/>
              </w:rPr>
              <w:t>FORME JURIDIQUE DE L’ENTREPRISE</w:t>
            </w:r>
          </w:p>
          <w:p w14:paraId="373E1ED4" w14:textId="7873C2C5" w:rsidR="000F6AC5" w:rsidRDefault="000F6AC5" w:rsidP="00871026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</w:t>
            </w:r>
            <w:r w:rsidR="00403870">
              <w:t>EI</w:t>
            </w:r>
            <w:r>
              <w:t xml:space="preserve">             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Auto-entrepreneur               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S</w:t>
            </w:r>
            <w:r w:rsidR="00403870">
              <w:t>ARL</w:t>
            </w:r>
            <w:r>
              <w:t xml:space="preserve">                 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</w:t>
            </w:r>
            <w:r w:rsidR="00403870">
              <w:t>SAS</w:t>
            </w:r>
          </w:p>
          <w:p w14:paraId="65318A66" w14:textId="77777777" w:rsidR="00B72597" w:rsidRPr="003D18EF" w:rsidRDefault="000F6AC5" w:rsidP="00871026">
            <w:pPr>
              <w:rPr>
                <w:sz w:val="18"/>
              </w:rPr>
            </w:pP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Autre : </w:t>
            </w:r>
            <w:r w:rsidR="001C6A0F" w:rsidRPr="00F21C2B">
              <w:rPr>
                <w:sz w:val="18"/>
              </w:rPr>
              <w:t>________________________________</w:t>
            </w:r>
          </w:p>
        </w:tc>
      </w:tr>
    </w:tbl>
    <w:p w14:paraId="1F8B27BC" w14:textId="77777777" w:rsidR="00871026" w:rsidRDefault="00871026" w:rsidP="00AB4807">
      <w:pPr>
        <w:spacing w:after="0"/>
        <w:rPr>
          <w:sz w:val="20"/>
        </w:rPr>
      </w:pPr>
    </w:p>
    <w:tbl>
      <w:tblPr>
        <w:tblStyle w:val="Grilledutableau"/>
        <w:tblW w:w="106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133"/>
        <w:gridCol w:w="4498"/>
      </w:tblGrid>
      <w:tr w:rsidR="00AB4807" w14:paraId="4103977D" w14:textId="77777777" w:rsidTr="00017959">
        <w:tc>
          <w:tcPr>
            <w:tcW w:w="6133" w:type="dxa"/>
          </w:tcPr>
          <w:p w14:paraId="38801AE2" w14:textId="77777777" w:rsidR="00AB4807" w:rsidRPr="000F6AC5" w:rsidRDefault="00871026" w:rsidP="00F171BD">
            <w:r w:rsidRPr="003A68C7">
              <w:rPr>
                <w:rFonts w:ascii="Wingdings 2" w:hAnsi="Wingdings 2"/>
                <w:sz w:val="28"/>
              </w:rPr>
              <w:lastRenderedPageBreak/>
              <w:t></w:t>
            </w:r>
            <w:r>
              <w:t xml:space="preserve"> </w:t>
            </w:r>
            <w:r w:rsidRPr="00093AB7">
              <w:rPr>
                <w:b/>
              </w:rPr>
              <w:t>PROJET D'ENTREPRISE</w:t>
            </w:r>
          </w:p>
          <w:p w14:paraId="259423CC" w14:textId="77777777" w:rsidR="00D208EA" w:rsidRDefault="00AB4807" w:rsidP="00D208EA">
            <w:r w:rsidRPr="003A68C7">
              <w:rPr>
                <w:rFonts w:ascii="Wingdings 2" w:hAnsi="Wingdings 2"/>
                <w:sz w:val="28"/>
              </w:rPr>
              <w:t></w:t>
            </w:r>
            <w:r w:rsidR="00D208EA">
              <w:t xml:space="preserve"> Création -</w:t>
            </w:r>
            <w:r>
              <w:t xml:space="preserve"> </w:t>
            </w:r>
            <w:r w:rsidR="00D208EA">
              <w:t xml:space="preserve">Date souhaitée de création : </w:t>
            </w:r>
            <w:r w:rsidR="001C6A0F">
              <w:rPr>
                <w:sz w:val="18"/>
              </w:rPr>
              <w:t>____________________</w:t>
            </w:r>
            <w:r w:rsidR="001C6A0F" w:rsidRPr="00F21C2B">
              <w:rPr>
                <w:sz w:val="18"/>
              </w:rPr>
              <w:t>__</w:t>
            </w:r>
          </w:p>
          <w:p w14:paraId="3F2E1ED4" w14:textId="77777777" w:rsidR="00D208EA" w:rsidRDefault="00D208EA" w:rsidP="00AB4807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Reprise</w:t>
            </w:r>
          </w:p>
          <w:p w14:paraId="67617D0F" w14:textId="77777777" w:rsidR="00AB4807" w:rsidRDefault="00AB4807" w:rsidP="00AB4807">
            <w:r>
              <w:t>Statut envisagé :</w:t>
            </w:r>
            <w:r w:rsidR="00871026">
              <w:t xml:space="preserve"> </w:t>
            </w:r>
            <w:r w:rsidR="001C6A0F" w:rsidRPr="00F21C2B">
              <w:rPr>
                <w:sz w:val="18"/>
              </w:rPr>
              <w:t>________________________________</w:t>
            </w:r>
          </w:p>
          <w:p w14:paraId="2207A4AF" w14:textId="77777777" w:rsidR="00AB4807" w:rsidRDefault="00AB4807" w:rsidP="00F171BD">
            <w:pPr>
              <w:rPr>
                <w:sz w:val="20"/>
              </w:rPr>
            </w:pPr>
          </w:p>
          <w:p w14:paraId="1A458732" w14:textId="77777777" w:rsidR="00871026" w:rsidRPr="00093AB7" w:rsidRDefault="00871026" w:rsidP="00871026">
            <w:pPr>
              <w:rPr>
                <w:b/>
              </w:rPr>
            </w:pPr>
            <w:r w:rsidRPr="00093AB7">
              <w:rPr>
                <w:b/>
                <w:smallCaps/>
                <w:sz w:val="24"/>
              </w:rPr>
              <w:t>É</w:t>
            </w:r>
            <w:r w:rsidR="00017959" w:rsidRPr="00093AB7">
              <w:rPr>
                <w:b/>
              </w:rPr>
              <w:t>TAT D'AVANCEMENT DU PROJET</w:t>
            </w:r>
          </w:p>
          <w:p w14:paraId="786056C9" w14:textId="77777777" w:rsidR="006D6B25" w:rsidRDefault="00871026" w:rsidP="00871026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Information/Idée                           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Montage de projet</w:t>
            </w:r>
          </w:p>
          <w:p w14:paraId="22EE641E" w14:textId="77777777" w:rsidR="00871026" w:rsidRDefault="00871026" w:rsidP="00871026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Recherche de financement</w:t>
            </w:r>
          </w:p>
          <w:p w14:paraId="2E83998F" w14:textId="77777777" w:rsidR="00D208EA" w:rsidRDefault="00871026" w:rsidP="00871026">
            <w:r>
              <w:t xml:space="preserve">Prévisionnel réalisé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OUI -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 w:rsidR="00D208EA">
              <w:t xml:space="preserve"> NON</w:t>
            </w:r>
          </w:p>
          <w:p w14:paraId="09A6C171" w14:textId="77777777" w:rsidR="00871026" w:rsidRDefault="00D208EA" w:rsidP="00871026">
            <w:r>
              <w:t xml:space="preserve">                   </w:t>
            </w:r>
            <w:r w:rsidRPr="003A68C7">
              <w:rPr>
                <w:rFonts w:ascii="Wingdings 3" w:hAnsi="Wingdings 3"/>
                <w:sz w:val="28"/>
              </w:rPr>
              <w:t></w:t>
            </w:r>
            <w:r>
              <w:t xml:space="preserve">   </w:t>
            </w:r>
            <w:r w:rsidR="00871026">
              <w:t xml:space="preserve">Par un </w:t>
            </w:r>
            <w:r w:rsidR="00A10B1F">
              <w:t>Expert-comptable</w:t>
            </w:r>
            <w:r w:rsidR="00871026">
              <w:t xml:space="preserve"> </w:t>
            </w:r>
            <w:r w:rsidR="00871026" w:rsidRPr="003A68C7">
              <w:rPr>
                <w:rFonts w:ascii="Wingdings 2" w:hAnsi="Wingdings 2"/>
                <w:sz w:val="28"/>
              </w:rPr>
              <w:t></w:t>
            </w:r>
            <w:r w:rsidR="00871026">
              <w:t xml:space="preserve"> OUI - </w:t>
            </w:r>
            <w:r w:rsidR="00871026" w:rsidRPr="003A68C7">
              <w:rPr>
                <w:rFonts w:ascii="Wingdings 2" w:hAnsi="Wingdings 2"/>
                <w:sz w:val="28"/>
              </w:rPr>
              <w:t></w:t>
            </w:r>
            <w:r w:rsidR="00871026">
              <w:t xml:space="preserve"> NON</w:t>
            </w:r>
          </w:p>
          <w:p w14:paraId="5D57D242" w14:textId="77777777" w:rsidR="00871026" w:rsidRDefault="00871026" w:rsidP="00871026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Su</w:t>
            </w:r>
            <w:r w:rsidR="00D208EA">
              <w:t xml:space="preserve">ivi par un organisme : lequel : </w:t>
            </w:r>
            <w:r w:rsidR="001C6A0F">
              <w:rPr>
                <w:sz w:val="18"/>
              </w:rPr>
              <w:t>________________________</w:t>
            </w:r>
            <w:r w:rsidR="001C6A0F" w:rsidRPr="00F21C2B">
              <w:rPr>
                <w:sz w:val="18"/>
              </w:rPr>
              <w:t>______</w:t>
            </w:r>
          </w:p>
          <w:p w14:paraId="0D2A0F63" w14:textId="77777777" w:rsidR="00D208EA" w:rsidRDefault="00D208EA" w:rsidP="00871026">
            <w:r>
              <w:t xml:space="preserve">Contact déjà pris : </w:t>
            </w:r>
            <w:r w:rsidR="00871026" w:rsidRPr="003A68C7">
              <w:rPr>
                <w:rFonts w:ascii="Wingdings 2" w:hAnsi="Wingdings 2"/>
                <w:sz w:val="28"/>
              </w:rPr>
              <w:t></w:t>
            </w:r>
            <w:r w:rsidR="00871026">
              <w:t xml:space="preserve"> CCI      </w:t>
            </w:r>
            <w:r w:rsidR="00871026"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CMA</w:t>
            </w:r>
          </w:p>
          <w:p w14:paraId="219D018A" w14:textId="77777777" w:rsidR="006D6B25" w:rsidRDefault="00D208EA" w:rsidP="00871026">
            <w:pPr>
              <w:rPr>
                <w:sz w:val="18"/>
              </w:rPr>
            </w:pPr>
            <w:r>
              <w:t xml:space="preserve">                                 </w:t>
            </w:r>
            <w:r w:rsidR="00871026" w:rsidRPr="003A68C7">
              <w:rPr>
                <w:rFonts w:ascii="Wingdings 2" w:hAnsi="Wingdings 2"/>
                <w:sz w:val="28"/>
              </w:rPr>
              <w:t></w:t>
            </w:r>
            <w:r w:rsidR="00871026">
              <w:t xml:space="preserve"> Autre : </w:t>
            </w:r>
            <w:r w:rsidR="001C6A0F" w:rsidRPr="00F21C2B">
              <w:rPr>
                <w:sz w:val="18"/>
              </w:rPr>
              <w:t>________________________________</w:t>
            </w:r>
          </w:p>
          <w:p w14:paraId="1F50C3EE" w14:textId="77777777" w:rsidR="00B72597" w:rsidRPr="00D208EA" w:rsidRDefault="00B72597" w:rsidP="00871026"/>
        </w:tc>
        <w:tc>
          <w:tcPr>
            <w:tcW w:w="4498" w:type="dxa"/>
          </w:tcPr>
          <w:p w14:paraId="78794F29" w14:textId="77777777" w:rsidR="00AB4807" w:rsidRDefault="00AB4807" w:rsidP="00AB4807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</w:t>
            </w:r>
            <w:r w:rsidR="00871026" w:rsidRPr="00093AB7">
              <w:rPr>
                <w:b/>
              </w:rPr>
              <w:t>ENTREPRISE EXISTANTE</w:t>
            </w:r>
          </w:p>
          <w:p w14:paraId="60DEBF98" w14:textId="77777777" w:rsidR="00AB4807" w:rsidRDefault="00AB4807" w:rsidP="00AB4807">
            <w:r>
              <w:t xml:space="preserve">Date création : </w:t>
            </w:r>
            <w:r w:rsidR="001C6A0F" w:rsidRPr="00F21C2B">
              <w:rPr>
                <w:sz w:val="18"/>
              </w:rPr>
              <w:t>________________________________</w:t>
            </w:r>
          </w:p>
          <w:p w14:paraId="5C69130B" w14:textId="77777777" w:rsidR="00AB4807" w:rsidRDefault="00AB4807" w:rsidP="00AB4807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- de 3 ans    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+ de 3 ans</w:t>
            </w:r>
          </w:p>
          <w:p w14:paraId="460C6B41" w14:textId="77777777" w:rsidR="00871026" w:rsidRDefault="00871026" w:rsidP="00871026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</w:t>
            </w:r>
            <w:r w:rsidRPr="0008571D">
              <w:t>Numéro SIRE</w:t>
            </w:r>
            <w:r>
              <w:t xml:space="preserve">T : </w:t>
            </w:r>
            <w:r w:rsidR="001C6A0F" w:rsidRPr="00F21C2B">
              <w:rPr>
                <w:sz w:val="18"/>
              </w:rPr>
              <w:t>________________________________</w:t>
            </w:r>
          </w:p>
          <w:p w14:paraId="657B89C8" w14:textId="77777777" w:rsidR="00871026" w:rsidRDefault="00871026" w:rsidP="00871026">
            <w:r w:rsidRPr="0008571D">
              <w:t>Code APE</w:t>
            </w:r>
            <w:r>
              <w:t xml:space="preserve"> : </w:t>
            </w:r>
            <w:r w:rsidR="001C6A0F">
              <w:rPr>
                <w:sz w:val="18"/>
              </w:rPr>
              <w:t>______________</w:t>
            </w:r>
            <w:r w:rsidR="001C6A0F" w:rsidRPr="00F21C2B">
              <w:rPr>
                <w:sz w:val="18"/>
              </w:rPr>
              <w:t>_</w:t>
            </w:r>
          </w:p>
          <w:p w14:paraId="4F61B072" w14:textId="77777777" w:rsidR="00AB4807" w:rsidRDefault="00AB4807" w:rsidP="00F171BD">
            <w:pPr>
              <w:rPr>
                <w:sz w:val="20"/>
              </w:rPr>
            </w:pPr>
          </w:p>
          <w:p w14:paraId="71BAE9BE" w14:textId="77777777" w:rsidR="00093AB7" w:rsidRDefault="00093AB7" w:rsidP="00F171BD">
            <w:pPr>
              <w:rPr>
                <w:sz w:val="20"/>
              </w:rPr>
            </w:pPr>
          </w:p>
          <w:p w14:paraId="2AA6002E" w14:textId="77777777" w:rsidR="00871026" w:rsidRDefault="00871026" w:rsidP="00F171BD">
            <w:r w:rsidRPr="00871026">
              <w:t>Inscription auprès de :</w:t>
            </w:r>
          </w:p>
          <w:p w14:paraId="3D61BCC1" w14:textId="77777777" w:rsidR="00093AB7" w:rsidRPr="00871026" w:rsidRDefault="00093AB7" w:rsidP="00F171BD"/>
          <w:p w14:paraId="6992FBFF" w14:textId="77777777" w:rsidR="00D208EA" w:rsidRDefault="00871026" w:rsidP="00F171BD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CCI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 w:rsidR="00D208EA">
              <w:t xml:space="preserve"> CMA</w:t>
            </w:r>
          </w:p>
          <w:p w14:paraId="46DA5534" w14:textId="77777777" w:rsidR="00871026" w:rsidRDefault="00871026" w:rsidP="00F171BD">
            <w:pPr>
              <w:rPr>
                <w:sz w:val="20"/>
              </w:rPr>
            </w:pP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Autre : </w:t>
            </w:r>
            <w:r w:rsidR="001C6A0F" w:rsidRPr="00F21C2B">
              <w:rPr>
                <w:sz w:val="18"/>
              </w:rPr>
              <w:t>________________________________</w:t>
            </w:r>
          </w:p>
        </w:tc>
      </w:tr>
      <w:tr w:rsidR="006D6B25" w14:paraId="0A9A1598" w14:textId="77777777" w:rsidTr="00017959">
        <w:tc>
          <w:tcPr>
            <w:tcW w:w="10631" w:type="dxa"/>
            <w:gridSpan w:val="2"/>
          </w:tcPr>
          <w:p w14:paraId="41D769F5" w14:textId="77777777" w:rsidR="00017959" w:rsidRPr="00A10B1F" w:rsidRDefault="00017959" w:rsidP="006D6B25">
            <w:pPr>
              <w:jc w:val="both"/>
              <w:rPr>
                <w:b/>
              </w:rPr>
            </w:pPr>
            <w:r w:rsidRPr="00A10B1F">
              <w:rPr>
                <w:b/>
              </w:rPr>
              <w:t xml:space="preserve">ACTIVITÉ PRÉVUE DANS LE CADRE </w:t>
            </w:r>
            <w:r w:rsidR="00951F4F" w:rsidRPr="00A10B1F">
              <w:rPr>
                <w:b/>
              </w:rPr>
              <w:t xml:space="preserve">DE CETTE DEMANDE </w:t>
            </w:r>
          </w:p>
          <w:p w14:paraId="0008A3CA" w14:textId="77777777" w:rsidR="006D6B25" w:rsidRPr="00F21C2B" w:rsidRDefault="006D6B25" w:rsidP="006D6B25">
            <w:pPr>
              <w:jc w:val="both"/>
              <w:rPr>
                <w:sz w:val="18"/>
              </w:rPr>
            </w:pPr>
            <w:r w:rsidRPr="00F21C2B">
              <w:rPr>
                <w:sz w:val="18"/>
              </w:rPr>
              <w:t>______________________________________________________________________________</w:t>
            </w:r>
            <w:r w:rsidR="00F21C2B">
              <w:rPr>
                <w:sz w:val="18"/>
              </w:rPr>
              <w:t>______________</w:t>
            </w:r>
            <w:r w:rsidR="00017959">
              <w:rPr>
                <w:sz w:val="18"/>
              </w:rPr>
              <w:t>_</w:t>
            </w:r>
            <w:r w:rsidR="00F21C2B">
              <w:rPr>
                <w:sz w:val="18"/>
              </w:rPr>
              <w:t>________</w:t>
            </w:r>
            <w:r w:rsidR="00017959">
              <w:rPr>
                <w:sz w:val="18"/>
              </w:rPr>
              <w:t>_______________</w:t>
            </w:r>
          </w:p>
          <w:p w14:paraId="6680304E" w14:textId="77777777" w:rsidR="006D6B25" w:rsidRPr="00F21C2B" w:rsidRDefault="00017959" w:rsidP="006D6B25">
            <w:pPr>
              <w:jc w:val="both"/>
              <w:rPr>
                <w:sz w:val="18"/>
              </w:rPr>
            </w:pPr>
            <w:r>
              <w:rPr>
                <w:sz w:val="18"/>
              </w:rPr>
              <w:t>__</w:t>
            </w:r>
            <w:r w:rsidR="006D6B25" w:rsidRPr="00F21C2B">
              <w:rPr>
                <w:sz w:val="18"/>
              </w:rPr>
              <w:t>_____________________________________________________________________</w:t>
            </w:r>
            <w:r w:rsidR="00F21C2B">
              <w:rPr>
                <w:sz w:val="18"/>
              </w:rPr>
              <w:t>________________</w:t>
            </w:r>
            <w:r>
              <w:rPr>
                <w:sz w:val="18"/>
              </w:rPr>
              <w:t>_</w:t>
            </w:r>
            <w:r w:rsidR="00F21C2B">
              <w:rPr>
                <w:sz w:val="18"/>
              </w:rPr>
              <w:t>______</w:t>
            </w:r>
            <w:r w:rsidR="006D6B25" w:rsidRPr="00F21C2B">
              <w:rPr>
                <w:sz w:val="18"/>
              </w:rPr>
              <w:t>______________________</w:t>
            </w:r>
          </w:p>
          <w:p w14:paraId="5ECA1BD1" w14:textId="77777777" w:rsidR="0072633C" w:rsidRPr="003D18EF" w:rsidRDefault="006D6B25" w:rsidP="00D208EA">
            <w:pPr>
              <w:jc w:val="both"/>
              <w:rPr>
                <w:sz w:val="18"/>
              </w:rPr>
            </w:pPr>
            <w:r w:rsidRPr="00F21C2B">
              <w:rPr>
                <w:sz w:val="18"/>
              </w:rPr>
              <w:t>_________________________________________________________________________</w:t>
            </w:r>
            <w:r w:rsidR="00F21C2B">
              <w:rPr>
                <w:sz w:val="18"/>
              </w:rPr>
              <w:t>______________________________</w:t>
            </w:r>
            <w:r w:rsidR="00017959">
              <w:rPr>
                <w:sz w:val="18"/>
              </w:rPr>
              <w:t>_____________</w:t>
            </w:r>
          </w:p>
        </w:tc>
      </w:tr>
    </w:tbl>
    <w:p w14:paraId="543B1493" w14:textId="77777777" w:rsidR="006D6B25" w:rsidRDefault="006D6B25" w:rsidP="00F171BD">
      <w:pPr>
        <w:spacing w:after="0"/>
      </w:pPr>
    </w:p>
    <w:p w14:paraId="7991399E" w14:textId="77777777" w:rsidR="003D18EF" w:rsidRDefault="003D18EF" w:rsidP="00F171BD">
      <w:pPr>
        <w:spacing w:after="0"/>
        <w:rPr>
          <w:sz w:val="20"/>
        </w:rPr>
      </w:pPr>
    </w:p>
    <w:p w14:paraId="535C6A05" w14:textId="77777777" w:rsidR="003D18EF" w:rsidRDefault="003D18EF" w:rsidP="00F171BD">
      <w:pPr>
        <w:spacing w:after="0"/>
        <w:rPr>
          <w:sz w:val="20"/>
        </w:rPr>
      </w:pPr>
    </w:p>
    <w:p w14:paraId="36505CB5" w14:textId="77777777" w:rsidR="003D18EF" w:rsidRDefault="003D18EF" w:rsidP="00F171BD">
      <w:pPr>
        <w:spacing w:after="0"/>
      </w:pPr>
    </w:p>
    <w:p w14:paraId="44015077" w14:textId="77777777" w:rsidR="001C6A0F" w:rsidRDefault="001C6A0F" w:rsidP="00F171BD">
      <w:pPr>
        <w:spacing w:after="0"/>
      </w:pPr>
    </w:p>
    <w:sectPr w:rsidR="001C6A0F" w:rsidSect="00E7065F">
      <w:footerReference w:type="default" r:id="rId7"/>
      <w:pgSz w:w="11906" w:h="16838"/>
      <w:pgMar w:top="567" w:right="567" w:bottom="567" w:left="567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EA485" w14:textId="77777777" w:rsidR="00403870" w:rsidRDefault="00403870" w:rsidP="00E7065F">
      <w:pPr>
        <w:spacing w:after="0" w:line="240" w:lineRule="auto"/>
      </w:pPr>
      <w:r>
        <w:separator/>
      </w:r>
    </w:p>
  </w:endnote>
  <w:endnote w:type="continuationSeparator" w:id="0">
    <w:p w14:paraId="11CA5306" w14:textId="77777777" w:rsidR="00403870" w:rsidRDefault="00403870" w:rsidP="00E70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023048"/>
      <w:docPartObj>
        <w:docPartGallery w:val="Page Numbers (Bottom of Page)"/>
        <w:docPartUnique/>
      </w:docPartObj>
    </w:sdtPr>
    <w:sdtEndPr/>
    <w:sdtContent>
      <w:sdt>
        <w:sdtPr>
          <w:id w:val="250395305"/>
          <w:docPartObj>
            <w:docPartGallery w:val="Page Numbers (Top of Page)"/>
            <w:docPartUnique/>
          </w:docPartObj>
        </w:sdtPr>
        <w:sdtEndPr/>
        <w:sdtContent>
          <w:p w14:paraId="3A029DC8" w14:textId="77777777" w:rsidR="00A84056" w:rsidRDefault="00A84056" w:rsidP="00E7065F">
            <w:r>
              <w:t xml:space="preserve">                                                                                                                                                                                                     </w:t>
            </w:r>
            <w:r w:rsidRPr="00E7065F">
              <w:rPr>
                <w:sz w:val="18"/>
              </w:rPr>
              <w:t xml:space="preserve">Page </w:t>
            </w:r>
            <w:r w:rsidR="008B7E40" w:rsidRPr="00E7065F">
              <w:rPr>
                <w:sz w:val="18"/>
              </w:rPr>
              <w:fldChar w:fldCharType="begin"/>
            </w:r>
            <w:r w:rsidRPr="00E7065F">
              <w:rPr>
                <w:sz w:val="18"/>
              </w:rPr>
              <w:instrText xml:space="preserve"> PAGE </w:instrText>
            </w:r>
            <w:r w:rsidR="008B7E40" w:rsidRPr="00E7065F">
              <w:rPr>
                <w:sz w:val="18"/>
              </w:rPr>
              <w:fldChar w:fldCharType="separate"/>
            </w:r>
            <w:r w:rsidR="004D29EA">
              <w:rPr>
                <w:noProof/>
                <w:sz w:val="18"/>
              </w:rPr>
              <w:t>1</w:t>
            </w:r>
            <w:r w:rsidR="008B7E40" w:rsidRPr="00E7065F">
              <w:rPr>
                <w:sz w:val="18"/>
              </w:rPr>
              <w:fldChar w:fldCharType="end"/>
            </w:r>
            <w:r w:rsidRPr="00E7065F">
              <w:rPr>
                <w:sz w:val="18"/>
              </w:rPr>
              <w:t xml:space="preserve"> sur </w:t>
            </w:r>
            <w:r w:rsidR="008B7E40" w:rsidRPr="00E7065F">
              <w:rPr>
                <w:sz w:val="18"/>
              </w:rPr>
              <w:fldChar w:fldCharType="begin"/>
            </w:r>
            <w:r w:rsidRPr="00E7065F">
              <w:rPr>
                <w:sz w:val="18"/>
              </w:rPr>
              <w:instrText xml:space="preserve"> NUMPAGES  </w:instrText>
            </w:r>
            <w:r w:rsidR="008B7E40" w:rsidRPr="00E7065F">
              <w:rPr>
                <w:sz w:val="18"/>
              </w:rPr>
              <w:fldChar w:fldCharType="separate"/>
            </w:r>
            <w:r w:rsidR="004D29EA">
              <w:rPr>
                <w:noProof/>
                <w:sz w:val="18"/>
              </w:rPr>
              <w:t>2</w:t>
            </w:r>
            <w:r w:rsidR="008B7E40" w:rsidRPr="00E7065F">
              <w:rPr>
                <w:sz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A9E63" w14:textId="77777777" w:rsidR="00403870" w:rsidRDefault="00403870" w:rsidP="00E7065F">
      <w:pPr>
        <w:spacing w:after="0" w:line="240" w:lineRule="auto"/>
      </w:pPr>
      <w:r>
        <w:separator/>
      </w:r>
    </w:p>
  </w:footnote>
  <w:footnote w:type="continuationSeparator" w:id="0">
    <w:p w14:paraId="3FA62B5E" w14:textId="77777777" w:rsidR="00403870" w:rsidRDefault="00403870" w:rsidP="00E70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870"/>
    <w:rsid w:val="00017959"/>
    <w:rsid w:val="00033073"/>
    <w:rsid w:val="00054790"/>
    <w:rsid w:val="00093AB7"/>
    <w:rsid w:val="000B058C"/>
    <w:rsid w:val="000D2BCB"/>
    <w:rsid w:val="000D7B0F"/>
    <w:rsid w:val="000F6AC5"/>
    <w:rsid w:val="00136F52"/>
    <w:rsid w:val="00160395"/>
    <w:rsid w:val="0018166A"/>
    <w:rsid w:val="00194CE6"/>
    <w:rsid w:val="001C6A0F"/>
    <w:rsid w:val="002028D6"/>
    <w:rsid w:val="00202F53"/>
    <w:rsid w:val="0021534C"/>
    <w:rsid w:val="00232FC9"/>
    <w:rsid w:val="00281B15"/>
    <w:rsid w:val="002C2DD8"/>
    <w:rsid w:val="003D18EF"/>
    <w:rsid w:val="00403870"/>
    <w:rsid w:val="00413AD9"/>
    <w:rsid w:val="004331A7"/>
    <w:rsid w:val="004D29EA"/>
    <w:rsid w:val="00502422"/>
    <w:rsid w:val="005135FF"/>
    <w:rsid w:val="005C2349"/>
    <w:rsid w:val="005F1BC8"/>
    <w:rsid w:val="00603669"/>
    <w:rsid w:val="006117A4"/>
    <w:rsid w:val="0061643E"/>
    <w:rsid w:val="00620F3E"/>
    <w:rsid w:val="006A5428"/>
    <w:rsid w:val="006C1F9A"/>
    <w:rsid w:val="006C398E"/>
    <w:rsid w:val="006C5CF5"/>
    <w:rsid w:val="006D6B25"/>
    <w:rsid w:val="0072633C"/>
    <w:rsid w:val="007271D4"/>
    <w:rsid w:val="00783700"/>
    <w:rsid w:val="007B1CAF"/>
    <w:rsid w:val="007E04B8"/>
    <w:rsid w:val="008273FC"/>
    <w:rsid w:val="008627A7"/>
    <w:rsid w:val="00871026"/>
    <w:rsid w:val="008B7E40"/>
    <w:rsid w:val="008E72E4"/>
    <w:rsid w:val="008F427C"/>
    <w:rsid w:val="008F57AD"/>
    <w:rsid w:val="0090088B"/>
    <w:rsid w:val="00910333"/>
    <w:rsid w:val="00936E9F"/>
    <w:rsid w:val="00937277"/>
    <w:rsid w:val="00951F4F"/>
    <w:rsid w:val="00956FDA"/>
    <w:rsid w:val="0097303C"/>
    <w:rsid w:val="00980A10"/>
    <w:rsid w:val="00A10B1F"/>
    <w:rsid w:val="00A13B2E"/>
    <w:rsid w:val="00A41697"/>
    <w:rsid w:val="00A66F7A"/>
    <w:rsid w:val="00A84056"/>
    <w:rsid w:val="00AB4807"/>
    <w:rsid w:val="00AC4212"/>
    <w:rsid w:val="00AD4356"/>
    <w:rsid w:val="00AD5314"/>
    <w:rsid w:val="00B72597"/>
    <w:rsid w:val="00B956D9"/>
    <w:rsid w:val="00BA79C8"/>
    <w:rsid w:val="00CD6021"/>
    <w:rsid w:val="00CE56F9"/>
    <w:rsid w:val="00D0319C"/>
    <w:rsid w:val="00D208EA"/>
    <w:rsid w:val="00D22178"/>
    <w:rsid w:val="00D53452"/>
    <w:rsid w:val="00D93703"/>
    <w:rsid w:val="00DA20C2"/>
    <w:rsid w:val="00DA32FE"/>
    <w:rsid w:val="00DA46AC"/>
    <w:rsid w:val="00DF2D91"/>
    <w:rsid w:val="00E07019"/>
    <w:rsid w:val="00E662C0"/>
    <w:rsid w:val="00E7065F"/>
    <w:rsid w:val="00E81C21"/>
    <w:rsid w:val="00F143C6"/>
    <w:rsid w:val="00F171BD"/>
    <w:rsid w:val="00F21C2B"/>
    <w:rsid w:val="00F45035"/>
    <w:rsid w:val="00FA1673"/>
    <w:rsid w:val="00FF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55097"/>
  <w15:docId w15:val="{33E9D225-C06E-477B-A4FE-BB9B20CA3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D7B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5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70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7065F"/>
  </w:style>
  <w:style w:type="paragraph" w:styleId="Pieddepage">
    <w:name w:val="footer"/>
    <w:basedOn w:val="Normal"/>
    <w:link w:val="PieddepageCar"/>
    <w:uiPriority w:val="99"/>
    <w:unhideWhenUsed/>
    <w:rsid w:val="00E70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0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Foncier-Urbanisme\Esp_Prive_fon\SECRETARIAT%20FONCIER\LOCATION\LOCAUX%20COMMUNAUX\CHEZ%20TOM%20ET%20FLO\CANDIDATS\Fiche%20de%20renseignements%20demandeu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Fiche de renseignements demandeur</Template>
  <TotalTime>5</TotalTime>
  <Pages>2</Pages>
  <Words>412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LEGRAND Gwennola</dc:creator>
  <cp:lastModifiedBy>LEGRAND Gwennola</cp:lastModifiedBy>
  <cp:revision>1</cp:revision>
  <cp:lastPrinted>2021-09-16T14:41:00Z</cp:lastPrinted>
  <dcterms:created xsi:type="dcterms:W3CDTF">2023-05-23T09:10:00Z</dcterms:created>
  <dcterms:modified xsi:type="dcterms:W3CDTF">2023-05-23T09:15:00Z</dcterms:modified>
</cp:coreProperties>
</file>